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1A10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758C8BCF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2BDC86A7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46267149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4BD4D556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3F091996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5B27650F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115CDAED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32476DD8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794DD6B3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3A328C0F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4033FF2E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25D1587C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6B3C5F8A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062A30D1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1B9F62D2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4C9EE22A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065730DD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59FA4C53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724EF546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5A247890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44320926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4E95D2AB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64BFB81F" w14:textId="77777777" w:rsidR="00C06494" w:rsidRPr="00430B69" w:rsidRDefault="00C06494" w:rsidP="00C06494">
      <w:pPr>
        <w:rPr>
          <w:sz w:val="2"/>
          <w:szCs w:val="2"/>
          <w:lang w:val="en-US"/>
        </w:rPr>
      </w:pPr>
    </w:p>
    <w:p w14:paraId="2E573DF7" w14:textId="408192FB" w:rsidR="003E5D16" w:rsidRDefault="003E5D16" w:rsidP="003E5D16">
      <w:pPr>
        <w:widowControl/>
        <w:autoSpaceDE/>
        <w:autoSpaceDN/>
        <w:ind w:left="4321" w:firstLine="720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14:paraId="45F07BB4" w14:textId="35C67E09" w:rsidR="00D13966" w:rsidRDefault="00D13966" w:rsidP="003E5D16">
      <w:pPr>
        <w:widowControl/>
        <w:autoSpaceDE/>
        <w:autoSpaceDN/>
        <w:ind w:left="4321" w:firstLine="720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14:paraId="1ADDEA5A" w14:textId="4E743252" w:rsidR="00D13966" w:rsidRDefault="00D13966" w:rsidP="003E5D16">
      <w:pPr>
        <w:widowControl/>
        <w:autoSpaceDE/>
        <w:autoSpaceDN/>
        <w:ind w:left="4321" w:firstLine="720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14:paraId="5ABB5365" w14:textId="5F7B4133" w:rsidR="00D13966" w:rsidRDefault="00D13966" w:rsidP="003E5D16">
      <w:pPr>
        <w:widowControl/>
        <w:autoSpaceDE/>
        <w:autoSpaceDN/>
        <w:ind w:left="4321" w:firstLine="720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14:paraId="168136DE" w14:textId="7622A75B" w:rsidR="00D13966" w:rsidRDefault="00D13966" w:rsidP="003E5D16">
      <w:pPr>
        <w:widowControl/>
        <w:autoSpaceDE/>
        <w:autoSpaceDN/>
        <w:ind w:left="4321" w:firstLine="720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14:paraId="2A7B3D8E" w14:textId="54F52EDA" w:rsidR="00D13966" w:rsidRDefault="00D13966" w:rsidP="003E5D16">
      <w:pPr>
        <w:widowControl/>
        <w:autoSpaceDE/>
        <w:autoSpaceDN/>
        <w:ind w:left="4321" w:firstLine="720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14:paraId="5D1338DC" w14:textId="45793DB1" w:rsidR="00D13966" w:rsidRDefault="00D13966" w:rsidP="003E5D16">
      <w:pPr>
        <w:widowControl/>
        <w:autoSpaceDE/>
        <w:autoSpaceDN/>
        <w:ind w:left="4321" w:firstLine="720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bookmarkStart w:id="0" w:name="_GoBack"/>
      <w:bookmarkEnd w:id="0"/>
    </w:p>
    <w:p w14:paraId="57408D1C" w14:textId="77777777" w:rsidR="00D13966" w:rsidRDefault="00D13966" w:rsidP="003E5D16">
      <w:pPr>
        <w:widowControl/>
        <w:autoSpaceDE/>
        <w:autoSpaceDN/>
        <w:ind w:left="4321" w:firstLine="720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14:paraId="3C616AB9" w14:textId="77777777" w:rsidR="00A85A8C" w:rsidRPr="00A85A8C" w:rsidRDefault="00A85A8C" w:rsidP="00A85A8C">
      <w:pPr>
        <w:widowControl/>
        <w:autoSpaceDE/>
        <w:autoSpaceDN/>
        <w:ind w:firstLine="720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sectPr w:rsidR="00A85A8C" w:rsidRPr="00A85A8C" w:rsidSect="00B12FBA">
      <w:headerReference w:type="default" r:id="rId8"/>
      <w:type w:val="continuous"/>
      <w:pgSz w:w="11910" w:h="16840"/>
      <w:pgMar w:top="2491" w:right="1418" w:bottom="30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AFB3A" w14:textId="77777777" w:rsidR="009B0A38" w:rsidRDefault="009B0A38" w:rsidP="00D62BD3">
      <w:r>
        <w:separator/>
      </w:r>
    </w:p>
  </w:endnote>
  <w:endnote w:type="continuationSeparator" w:id="0">
    <w:p w14:paraId="302C452D" w14:textId="77777777" w:rsidR="009B0A38" w:rsidRDefault="009B0A38" w:rsidP="00D62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Light">
    <w:altName w:val="Cambria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01AC7" w14:textId="77777777" w:rsidR="009B0A38" w:rsidRDefault="009B0A38" w:rsidP="00D62BD3">
      <w:r>
        <w:separator/>
      </w:r>
    </w:p>
  </w:footnote>
  <w:footnote w:type="continuationSeparator" w:id="0">
    <w:p w14:paraId="7D053FFC" w14:textId="77777777" w:rsidR="009B0A38" w:rsidRDefault="009B0A38" w:rsidP="00D62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59717" w14:textId="19BADCB1" w:rsidR="003A2C8E" w:rsidRPr="00D70E18" w:rsidRDefault="006E5CA4" w:rsidP="006E5CA4">
    <w:pPr>
      <w:spacing w:line="276" w:lineRule="auto"/>
      <w:jc w:val="center"/>
      <w:rPr>
        <w:rFonts w:cs="Arial"/>
        <w:sz w:val="40"/>
        <w:szCs w:val="4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5C6AA36" wp14:editId="59CC3168">
          <wp:simplePos x="0" y="0"/>
          <wp:positionH relativeFrom="margin">
            <wp:posOffset>5279390</wp:posOffset>
          </wp:positionH>
          <wp:positionV relativeFrom="page">
            <wp:posOffset>518160</wp:posOffset>
          </wp:positionV>
          <wp:extent cx="777600" cy="896400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2C8E">
      <w:rPr>
        <w:noProof/>
        <w:lang w:eastAsia="pl-PL"/>
      </w:rPr>
      <w:drawing>
        <wp:anchor distT="0" distB="0" distL="0" distR="0" simplePos="0" relativeHeight="251660288" behindDoc="1" locked="0" layoutInCell="1" allowOverlap="1" wp14:anchorId="0711B40A" wp14:editId="45CAFFB4">
          <wp:simplePos x="0" y="0"/>
          <wp:positionH relativeFrom="page">
            <wp:posOffset>457200</wp:posOffset>
          </wp:positionH>
          <wp:positionV relativeFrom="page">
            <wp:posOffset>516255</wp:posOffset>
          </wp:positionV>
          <wp:extent cx="789940" cy="789940"/>
          <wp:effectExtent l="0" t="0" r="0" b="0"/>
          <wp:wrapNone/>
          <wp:docPr id="11" name="image1.png" descr="godło Uniwersytetu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godło Uniwersytetu w Białymstoku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40" cy="78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2C8E" w:rsidRPr="00D70E18">
      <w:rPr>
        <w:rFonts w:cs="Arial"/>
        <w:color w:val="231F20"/>
        <w:sz w:val="40"/>
        <w:szCs w:val="40"/>
      </w:rPr>
      <w:t>UNIWERSYTET</w:t>
    </w:r>
    <w:r w:rsidR="003A2C8E" w:rsidRPr="00D70E18">
      <w:rPr>
        <w:rFonts w:cs="Arial"/>
        <w:color w:val="231F20"/>
        <w:spacing w:val="51"/>
        <w:sz w:val="40"/>
        <w:szCs w:val="40"/>
      </w:rPr>
      <w:t xml:space="preserve"> </w:t>
    </w:r>
    <w:r w:rsidR="003A2C8E" w:rsidRPr="00D70E18">
      <w:rPr>
        <w:rFonts w:cs="Arial"/>
        <w:color w:val="231F20"/>
        <w:sz w:val="40"/>
        <w:szCs w:val="40"/>
      </w:rPr>
      <w:t>W</w:t>
    </w:r>
    <w:r w:rsidR="003A2C8E" w:rsidRPr="00D70E18">
      <w:rPr>
        <w:rFonts w:cs="Arial"/>
        <w:color w:val="231F20"/>
        <w:spacing w:val="52"/>
        <w:sz w:val="40"/>
        <w:szCs w:val="40"/>
      </w:rPr>
      <w:t xml:space="preserve"> </w:t>
    </w:r>
    <w:r w:rsidR="003A2C8E" w:rsidRPr="00D70E18">
      <w:rPr>
        <w:rFonts w:cs="Arial"/>
        <w:color w:val="231F20"/>
        <w:sz w:val="40"/>
        <w:szCs w:val="40"/>
      </w:rPr>
      <w:t>BIAŁYMSTOKU</w:t>
    </w:r>
  </w:p>
  <w:p w14:paraId="4412356E" w14:textId="0A5FD625" w:rsidR="003A2C8E" w:rsidRPr="00761349" w:rsidRDefault="00761349" w:rsidP="006E5CA4">
    <w:pPr>
      <w:spacing w:line="276" w:lineRule="auto"/>
      <w:jc w:val="center"/>
      <w:rPr>
        <w:rFonts w:cs="Calibri Light"/>
        <w:caps/>
        <w:color w:val="231F20"/>
        <w:szCs w:val="24"/>
      </w:rPr>
    </w:pPr>
    <w:r>
      <w:rPr>
        <w:rFonts w:cs="Calibri Light"/>
        <w:caps/>
        <w:color w:val="231F20"/>
        <w:szCs w:val="24"/>
      </w:rPr>
      <w:t>wydział zarządzania</w:t>
    </w:r>
  </w:p>
  <w:p w14:paraId="0998A245" w14:textId="675EBB85" w:rsidR="003A2C8E" w:rsidRPr="00E27098" w:rsidRDefault="003A2C8E" w:rsidP="006E5CA4">
    <w:pPr>
      <w:pStyle w:val="Tekstpodstawowy"/>
      <w:spacing w:before="164" w:line="276" w:lineRule="auto"/>
      <w:ind w:left="28" w:right="28"/>
      <w:rPr>
        <w:rFonts w:ascii="Calibri Light" w:hAnsi="Calibri Light" w:cs="Calibri Light"/>
        <w:color w:val="231F20"/>
        <w:sz w:val="24"/>
        <w:szCs w:val="24"/>
      </w:rPr>
    </w:pPr>
    <w:r w:rsidRPr="00E27098">
      <w:rPr>
        <w:rFonts w:ascii="Calibri Light" w:hAnsi="Calibri Light" w:cs="Calibri Light"/>
        <w:color w:val="231F20"/>
        <w:sz w:val="24"/>
        <w:szCs w:val="24"/>
      </w:rPr>
      <w:t>ul. Warszawska 63</w:t>
    </w:r>
    <w:r w:rsidRPr="000C091F">
      <w:rPr>
        <w:rFonts w:ascii="Calibri Light" w:hAnsi="Calibri Light" w:cs="Calibri Light"/>
        <w:color w:val="231F20"/>
        <w:sz w:val="24"/>
        <w:szCs w:val="24"/>
      </w:rPr>
      <w:t>,</w:t>
    </w:r>
    <w:r w:rsidRPr="000C091F">
      <w:rPr>
        <w:rFonts w:ascii="Calibri Light" w:hAnsi="Calibri Light" w:cs="Calibri Light"/>
        <w:color w:val="231F20"/>
        <w:spacing w:val="5"/>
        <w:sz w:val="24"/>
        <w:szCs w:val="24"/>
      </w:rPr>
      <w:t xml:space="preserve"> </w:t>
    </w:r>
    <w:r w:rsidRPr="000C091F">
      <w:rPr>
        <w:rFonts w:ascii="Calibri Light" w:hAnsi="Calibri Light" w:cs="Calibri Light"/>
        <w:color w:val="231F20"/>
        <w:sz w:val="24"/>
        <w:szCs w:val="24"/>
      </w:rPr>
      <w:t>15-</w:t>
    </w:r>
    <w:r>
      <w:rPr>
        <w:rFonts w:ascii="Calibri Light" w:hAnsi="Calibri Light" w:cs="Calibri Light"/>
        <w:color w:val="231F20"/>
        <w:sz w:val="24"/>
        <w:szCs w:val="24"/>
      </w:rPr>
      <w:t>062</w:t>
    </w:r>
    <w:r w:rsidRPr="000C091F">
      <w:rPr>
        <w:rFonts w:ascii="Calibri Light" w:hAnsi="Calibri Light" w:cs="Calibri Light"/>
        <w:color w:val="231F20"/>
        <w:spacing w:val="4"/>
        <w:sz w:val="24"/>
        <w:szCs w:val="24"/>
      </w:rPr>
      <w:t xml:space="preserve"> </w:t>
    </w:r>
    <w:r w:rsidRPr="000C091F">
      <w:rPr>
        <w:rFonts w:ascii="Calibri Light" w:hAnsi="Calibri Light" w:cs="Calibri Light"/>
        <w:color w:val="231F20"/>
        <w:sz w:val="24"/>
        <w:szCs w:val="24"/>
      </w:rPr>
      <w:t>Białystok</w:t>
    </w:r>
  </w:p>
  <w:p w14:paraId="3F95D45C" w14:textId="73B62D80" w:rsidR="003A2C8E" w:rsidRPr="001E494A" w:rsidRDefault="003A2C8E" w:rsidP="006E5CA4">
    <w:pPr>
      <w:pStyle w:val="Tekstpodstawowy"/>
      <w:spacing w:before="17" w:line="276" w:lineRule="auto"/>
      <w:ind w:left="28" w:right="28"/>
      <w:rPr>
        <w:rFonts w:ascii="Calibri Light" w:hAnsi="Calibri Light" w:cs="Calibri Light"/>
        <w:sz w:val="24"/>
        <w:szCs w:val="24"/>
        <w:lang w:val="en-US"/>
      </w:rPr>
    </w:pPr>
    <w:r w:rsidRPr="001E494A">
      <w:rPr>
        <w:rFonts w:ascii="Calibri Light" w:hAnsi="Calibri Light" w:cs="Calibri Light"/>
        <w:color w:val="231F20"/>
        <w:sz w:val="24"/>
        <w:szCs w:val="24"/>
        <w:lang w:val="en-US"/>
      </w:rPr>
      <w:t>tel.</w:t>
    </w:r>
    <w:r w:rsidRPr="001E494A">
      <w:rPr>
        <w:rFonts w:ascii="Calibri Light" w:hAnsi="Calibri Light" w:cs="Calibri Light"/>
        <w:color w:val="231F20"/>
        <w:spacing w:val="3"/>
        <w:sz w:val="24"/>
        <w:szCs w:val="24"/>
        <w:lang w:val="en-US"/>
      </w:rPr>
      <w:t xml:space="preserve"> </w:t>
    </w:r>
    <w:r w:rsidRPr="001E494A">
      <w:rPr>
        <w:rFonts w:ascii="Calibri Light" w:hAnsi="Calibri Light" w:cs="Calibri Light"/>
        <w:color w:val="231F20"/>
        <w:sz w:val="24"/>
        <w:szCs w:val="24"/>
        <w:lang w:val="en-US"/>
      </w:rPr>
      <w:t>85</w:t>
    </w:r>
    <w:r w:rsidRPr="001E494A">
      <w:rPr>
        <w:rFonts w:ascii="Calibri Light" w:hAnsi="Calibri Light" w:cs="Calibri Light"/>
        <w:color w:val="231F20"/>
        <w:spacing w:val="3"/>
        <w:sz w:val="24"/>
        <w:szCs w:val="24"/>
        <w:lang w:val="en-US"/>
      </w:rPr>
      <w:t> </w:t>
    </w:r>
    <w:r w:rsidRPr="001E494A">
      <w:rPr>
        <w:rFonts w:ascii="Calibri Light" w:hAnsi="Calibri Light" w:cs="Calibri Light"/>
        <w:color w:val="231F20"/>
        <w:sz w:val="24"/>
        <w:szCs w:val="24"/>
        <w:lang w:val="en-US"/>
      </w:rPr>
      <w:t>745 7715 | e-mail:</w:t>
    </w:r>
    <w:r w:rsidRPr="001E494A">
      <w:rPr>
        <w:rFonts w:ascii="Calibri Light" w:hAnsi="Calibri Light" w:cs="Calibri Light"/>
        <w:color w:val="231F20"/>
        <w:spacing w:val="3"/>
        <w:sz w:val="24"/>
        <w:szCs w:val="24"/>
        <w:lang w:val="en-US"/>
      </w:rPr>
      <w:t xml:space="preserve"> </w:t>
    </w:r>
    <w:r w:rsidR="00756591">
      <w:rPr>
        <w:rFonts w:ascii="Calibri Light" w:hAnsi="Calibri Light" w:cs="Calibri Light"/>
        <w:sz w:val="24"/>
        <w:szCs w:val="24"/>
        <w:lang w:val="en-US"/>
      </w:rPr>
      <w:t>w</w:t>
    </w:r>
    <w:r w:rsidRPr="001E494A">
      <w:rPr>
        <w:rFonts w:ascii="Calibri Light" w:hAnsi="Calibri Light" w:cs="Calibri Light"/>
        <w:sz w:val="24"/>
        <w:szCs w:val="24"/>
        <w:lang w:val="en-US"/>
      </w:rPr>
      <w:t xml:space="preserve">z@uwb.edu.pl </w:t>
    </w:r>
    <w:r w:rsidRPr="001E494A">
      <w:rPr>
        <w:rFonts w:ascii="Calibri Light" w:hAnsi="Calibri Light" w:cs="Calibri Light"/>
        <w:color w:val="231F20"/>
        <w:sz w:val="24"/>
        <w:szCs w:val="24"/>
        <w:lang w:val="en-US"/>
      </w:rPr>
      <w:t xml:space="preserve">| </w:t>
    </w:r>
    <w:r w:rsidR="00F929D8" w:rsidRPr="001E494A">
      <w:rPr>
        <w:rFonts w:ascii="Calibri Light" w:hAnsi="Calibri Light" w:cs="Calibri Light"/>
        <w:color w:val="231F20"/>
        <w:sz w:val="24"/>
        <w:szCs w:val="24"/>
        <w:lang w:val="en-US"/>
      </w:rPr>
      <w:t>www.</w:t>
    </w:r>
    <w:r w:rsidR="00756591">
      <w:rPr>
        <w:rFonts w:ascii="Calibri Light" w:hAnsi="Calibri Light" w:cs="Calibri Light"/>
        <w:color w:val="231F20"/>
        <w:sz w:val="24"/>
        <w:szCs w:val="24"/>
        <w:lang w:val="en-US"/>
      </w:rPr>
      <w:t>w</w:t>
    </w:r>
    <w:r w:rsidRPr="001E494A">
      <w:rPr>
        <w:rFonts w:ascii="Calibri Light" w:hAnsi="Calibri Light" w:cs="Calibri Light"/>
        <w:color w:val="231F20"/>
        <w:sz w:val="24"/>
        <w:szCs w:val="24"/>
        <w:lang w:val="en-US"/>
      </w:rPr>
      <w:t>z.uwb.edu.pl</w:t>
    </w:r>
  </w:p>
  <w:p w14:paraId="72009619" w14:textId="60723DD4" w:rsidR="00D62BD3" w:rsidRDefault="00A3201E" w:rsidP="003A2C8E">
    <w:pPr>
      <w:pStyle w:val="Nagwek"/>
      <w:tabs>
        <w:tab w:val="clear" w:pos="4536"/>
        <w:tab w:val="clear" w:pos="9072"/>
        <w:tab w:val="left" w:pos="1413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70C307" wp14:editId="24F6C94C">
              <wp:simplePos x="0" y="0"/>
              <wp:positionH relativeFrom="margin">
                <wp:posOffset>-474980</wp:posOffset>
              </wp:positionH>
              <wp:positionV relativeFrom="page">
                <wp:posOffset>1654175</wp:posOffset>
              </wp:positionV>
              <wp:extent cx="6658610" cy="0"/>
              <wp:effectExtent l="0" t="0" r="8890" b="12700"/>
              <wp:wrapNone/>
              <wp:docPr id="5" name="Lin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586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1DFBFF84" id="Line 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37.4pt,130.25pt" to="486.9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" strokecolor="black [3213]">
              <o:lock v:ext="edit" shapetype="f"/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F673D"/>
    <w:multiLevelType w:val="hybridMultilevel"/>
    <w:tmpl w:val="BBE0F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564AC"/>
    <w:multiLevelType w:val="hybridMultilevel"/>
    <w:tmpl w:val="0E145C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F709B"/>
    <w:multiLevelType w:val="multilevel"/>
    <w:tmpl w:val="594C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BD03F8"/>
    <w:multiLevelType w:val="hybridMultilevel"/>
    <w:tmpl w:val="D9AE6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A3826"/>
    <w:multiLevelType w:val="hybridMultilevel"/>
    <w:tmpl w:val="06E25B9E"/>
    <w:lvl w:ilvl="0" w:tplc="E0F259D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493676"/>
    <w:multiLevelType w:val="hybridMultilevel"/>
    <w:tmpl w:val="BCAA6412"/>
    <w:lvl w:ilvl="0" w:tplc="9AF8871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0CB"/>
    <w:rsid w:val="0006365C"/>
    <w:rsid w:val="0008363B"/>
    <w:rsid w:val="000B4372"/>
    <w:rsid w:val="000C091F"/>
    <w:rsid w:val="000D2FD9"/>
    <w:rsid w:val="000D701A"/>
    <w:rsid w:val="000E29A3"/>
    <w:rsid w:val="000E49DE"/>
    <w:rsid w:val="000F0848"/>
    <w:rsid w:val="00135AA7"/>
    <w:rsid w:val="0018229F"/>
    <w:rsid w:val="001D1338"/>
    <w:rsid w:val="001E46E8"/>
    <w:rsid w:val="001E494A"/>
    <w:rsid w:val="001E54AA"/>
    <w:rsid w:val="001F0BD9"/>
    <w:rsid w:val="0021676C"/>
    <w:rsid w:val="00225F91"/>
    <w:rsid w:val="00227849"/>
    <w:rsid w:val="00242293"/>
    <w:rsid w:val="00246CD3"/>
    <w:rsid w:val="0025558D"/>
    <w:rsid w:val="00275E45"/>
    <w:rsid w:val="002844D6"/>
    <w:rsid w:val="002D0701"/>
    <w:rsid w:val="002D0EF0"/>
    <w:rsid w:val="002F3F78"/>
    <w:rsid w:val="003171EB"/>
    <w:rsid w:val="0035201D"/>
    <w:rsid w:val="00352E37"/>
    <w:rsid w:val="003A1D8B"/>
    <w:rsid w:val="003A2C8E"/>
    <w:rsid w:val="003A6A58"/>
    <w:rsid w:val="003E5D16"/>
    <w:rsid w:val="003F439D"/>
    <w:rsid w:val="004167BE"/>
    <w:rsid w:val="0041703B"/>
    <w:rsid w:val="00430B69"/>
    <w:rsid w:val="004A30F6"/>
    <w:rsid w:val="004F1348"/>
    <w:rsid w:val="004F53D0"/>
    <w:rsid w:val="00535DF5"/>
    <w:rsid w:val="00547E48"/>
    <w:rsid w:val="00573179"/>
    <w:rsid w:val="005766D0"/>
    <w:rsid w:val="005A1F6B"/>
    <w:rsid w:val="005B2C0A"/>
    <w:rsid w:val="00622C90"/>
    <w:rsid w:val="00671433"/>
    <w:rsid w:val="006A4AB4"/>
    <w:rsid w:val="006B247C"/>
    <w:rsid w:val="006B2EF4"/>
    <w:rsid w:val="006D44BB"/>
    <w:rsid w:val="006E5CA4"/>
    <w:rsid w:val="006F3297"/>
    <w:rsid w:val="0073294A"/>
    <w:rsid w:val="00735665"/>
    <w:rsid w:val="00740B8D"/>
    <w:rsid w:val="007520BF"/>
    <w:rsid w:val="00756591"/>
    <w:rsid w:val="00761349"/>
    <w:rsid w:val="007763EB"/>
    <w:rsid w:val="007901BB"/>
    <w:rsid w:val="007C4B34"/>
    <w:rsid w:val="007C53FE"/>
    <w:rsid w:val="007D2E1A"/>
    <w:rsid w:val="007E29AD"/>
    <w:rsid w:val="007F025C"/>
    <w:rsid w:val="00805D81"/>
    <w:rsid w:val="0081254D"/>
    <w:rsid w:val="00815241"/>
    <w:rsid w:val="00844EB9"/>
    <w:rsid w:val="00881AFA"/>
    <w:rsid w:val="00884470"/>
    <w:rsid w:val="00886DEC"/>
    <w:rsid w:val="00896A87"/>
    <w:rsid w:val="008A23B9"/>
    <w:rsid w:val="008A5613"/>
    <w:rsid w:val="008A5EAC"/>
    <w:rsid w:val="008E6ACB"/>
    <w:rsid w:val="009206B7"/>
    <w:rsid w:val="00972126"/>
    <w:rsid w:val="00993675"/>
    <w:rsid w:val="009B0A38"/>
    <w:rsid w:val="009C4025"/>
    <w:rsid w:val="009E75F9"/>
    <w:rsid w:val="00A11A34"/>
    <w:rsid w:val="00A3201E"/>
    <w:rsid w:val="00A66EF3"/>
    <w:rsid w:val="00A85A8C"/>
    <w:rsid w:val="00AB56AB"/>
    <w:rsid w:val="00AE0100"/>
    <w:rsid w:val="00B0118F"/>
    <w:rsid w:val="00B12FBA"/>
    <w:rsid w:val="00B22426"/>
    <w:rsid w:val="00B61DB6"/>
    <w:rsid w:val="00BA3610"/>
    <w:rsid w:val="00BD2202"/>
    <w:rsid w:val="00BD755F"/>
    <w:rsid w:val="00BE08DE"/>
    <w:rsid w:val="00BF705A"/>
    <w:rsid w:val="00C03333"/>
    <w:rsid w:val="00C06494"/>
    <w:rsid w:val="00C620A1"/>
    <w:rsid w:val="00C648B3"/>
    <w:rsid w:val="00C72CB1"/>
    <w:rsid w:val="00C910CB"/>
    <w:rsid w:val="00CB5C55"/>
    <w:rsid w:val="00CC3E57"/>
    <w:rsid w:val="00CD085A"/>
    <w:rsid w:val="00D12359"/>
    <w:rsid w:val="00D13966"/>
    <w:rsid w:val="00D36205"/>
    <w:rsid w:val="00D36FDA"/>
    <w:rsid w:val="00D55CB0"/>
    <w:rsid w:val="00D62BD3"/>
    <w:rsid w:val="00D70E18"/>
    <w:rsid w:val="00D922EB"/>
    <w:rsid w:val="00DB635D"/>
    <w:rsid w:val="00DC2DDD"/>
    <w:rsid w:val="00DF1E39"/>
    <w:rsid w:val="00E27098"/>
    <w:rsid w:val="00E60656"/>
    <w:rsid w:val="00E75BDF"/>
    <w:rsid w:val="00E87F8C"/>
    <w:rsid w:val="00EA7B01"/>
    <w:rsid w:val="00EB73C9"/>
    <w:rsid w:val="00EB7B27"/>
    <w:rsid w:val="00EC5272"/>
    <w:rsid w:val="00F5538E"/>
    <w:rsid w:val="00F628DE"/>
    <w:rsid w:val="00F743A7"/>
    <w:rsid w:val="00F929D8"/>
    <w:rsid w:val="00F979ED"/>
    <w:rsid w:val="00FB6F3A"/>
    <w:rsid w:val="00FD5482"/>
    <w:rsid w:val="00FE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401D2D"/>
  <w15:docId w15:val="{BADF66C8-0504-4B45-91C5-B842AAD4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E46E8"/>
    <w:pPr>
      <w:spacing w:line="360" w:lineRule="auto"/>
    </w:pPr>
    <w:rPr>
      <w:rFonts w:eastAsia="MyriadPro-Light" w:cs="MyriadPro-Light"/>
      <w:sz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4"/>
      <w:ind w:left="27" w:right="27"/>
      <w:jc w:val="center"/>
    </w:pPr>
    <w:rPr>
      <w:sz w:val="19"/>
      <w:szCs w:val="19"/>
    </w:rPr>
  </w:style>
  <w:style w:type="paragraph" w:styleId="Tytu">
    <w:name w:val="Title"/>
    <w:basedOn w:val="Normalny"/>
    <w:uiPriority w:val="10"/>
    <w:qFormat/>
    <w:pPr>
      <w:spacing w:before="21" w:line="475" w:lineRule="exact"/>
      <w:ind w:left="27" w:right="27"/>
      <w:jc w:val="center"/>
    </w:pPr>
    <w:rPr>
      <w:rFonts w:ascii="Myriad Pro" w:eastAsia="Myriad Pro" w:hAnsi="Myriad Pro" w:cs="Myriad Pro"/>
      <w:sz w:val="42"/>
      <w:szCs w:val="42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D62B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2BD3"/>
    <w:rPr>
      <w:rFonts w:ascii="MyriadPro-Light" w:eastAsia="MyriadPro-Light" w:hAnsi="MyriadPro-Light" w:cs="MyriadPro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62B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2BD3"/>
    <w:rPr>
      <w:rFonts w:ascii="MyriadPro-Light" w:eastAsia="MyriadPro-Light" w:hAnsi="MyriadPro-Light" w:cs="MyriadPro-Light"/>
      <w:lang w:val="pl-PL"/>
    </w:rPr>
  </w:style>
  <w:style w:type="character" w:styleId="Hipercze">
    <w:name w:val="Hyperlink"/>
    <w:basedOn w:val="Domylnaczcionkaakapitu"/>
    <w:uiPriority w:val="99"/>
    <w:unhideWhenUsed/>
    <w:rsid w:val="00E27098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709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27098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8A5EAC"/>
    <w:rPr>
      <w:i/>
      <w:iCs/>
    </w:rPr>
  </w:style>
  <w:style w:type="table" w:styleId="Tabela-Siatka">
    <w:name w:val="Table Grid"/>
    <w:basedOn w:val="Standardowy"/>
    <w:uiPriority w:val="39"/>
    <w:rsid w:val="007E29AD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B61DB6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61DB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B61DB6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5B2C0A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294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94A"/>
    <w:rPr>
      <w:rFonts w:ascii="Segoe UI" w:eastAsia="MyriadPro-Light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3C8B~1.BER\AppData\Local\Temp\Szablon%20Papier%20Firmowy%20Zarza&#808;dzanie%202021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02B402-1094-4F7B-B44C-7246BB43D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Papier Firmowy Zarządzanie 2021-1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 Wydział Biologii 2021 rada.indd</vt:lpstr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Wydział Biologii 2021 rada.indd</dc:title>
  <dc:creator>Anna Bernacka</dc:creator>
  <cp:lastModifiedBy>Anna Bernacka</cp:lastModifiedBy>
  <cp:revision>3</cp:revision>
  <cp:lastPrinted>2021-12-27T11:22:00Z</cp:lastPrinted>
  <dcterms:created xsi:type="dcterms:W3CDTF">2023-12-18T07:38:00Z</dcterms:created>
  <dcterms:modified xsi:type="dcterms:W3CDTF">2023-12-18T07:38:00Z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2021-07-16T00:00:00Z</vt:filetime>
  </property>
</Properties>
</file>